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18D81" w14:textId="3F9F31D4" w:rsidR="009D4016" w:rsidRPr="00500AC2" w:rsidRDefault="009D4016" w:rsidP="00B06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7"/>
        <w:jc w:val="both"/>
        <w:rPr>
          <w:rFonts w:ascii="Source Sans Pro" w:hAnsi="Source Sans Pro"/>
          <w:i/>
          <w:color w:val="000000"/>
          <w:sz w:val="22"/>
          <w:szCs w:val="22"/>
        </w:rPr>
      </w:pPr>
      <w:bookmarkStart w:id="0" w:name="_GoBack"/>
      <w:bookmarkEnd w:id="0"/>
    </w:p>
    <w:p w14:paraId="2FC7E641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  <w:r w:rsidRPr="00500AC2">
        <w:rPr>
          <w:rFonts w:ascii="Source Sans Pro" w:hAnsi="Source Sans Pro"/>
          <w:b/>
          <w:i/>
          <w:sz w:val="22"/>
          <w:szCs w:val="22"/>
        </w:rPr>
        <w:t>MODULO DI CANDIDATURA</w:t>
      </w:r>
    </w:p>
    <w:p w14:paraId="22D92920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i/>
          <w:sz w:val="22"/>
          <w:szCs w:val="22"/>
        </w:rPr>
        <w:t xml:space="preserve">                                                                                                    </w:t>
      </w:r>
      <w:r w:rsidRPr="00500AC2">
        <w:rPr>
          <w:rFonts w:ascii="Source Sans Pro" w:hAnsi="Source Sans Pro"/>
          <w:b/>
          <w:sz w:val="22"/>
          <w:szCs w:val="22"/>
        </w:rPr>
        <w:t>Al Magnifico Rettore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</w:t>
      </w:r>
    </w:p>
    <w:p w14:paraId="000B7E7B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dell’Università degli Studi di Siena</w:t>
      </w:r>
    </w:p>
    <w:p w14:paraId="53FFDD98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Via Banchi di Sotto, 55</w:t>
      </w:r>
    </w:p>
    <w:p w14:paraId="19E4F0CE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 53100 SIENA</w:t>
      </w:r>
    </w:p>
    <w:p w14:paraId="7EF6D51D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 </w:t>
      </w:r>
      <w:r w:rsidRPr="00500AC2">
        <w:rPr>
          <w:rFonts w:ascii="Source Sans Pro" w:eastAsia="Optima" w:hAnsi="Source Sans Pro" w:cs="Optima"/>
          <w:sz w:val="22"/>
          <w:szCs w:val="22"/>
        </w:rPr>
        <w:t>rettore@pec.unisipec.it</w:t>
      </w:r>
      <w:r w:rsidRPr="00500AC2">
        <w:rPr>
          <w:rFonts w:ascii="Source Sans Pro" w:hAnsi="Source Sans Pro"/>
          <w:b/>
          <w:sz w:val="22"/>
          <w:szCs w:val="22"/>
        </w:rPr>
        <w:t xml:space="preserve">             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                                  </w:t>
      </w:r>
    </w:p>
    <w:p w14:paraId="5E5AC846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</w:p>
    <w:p w14:paraId="6B69F50B" w14:textId="77777777" w:rsidR="00291464" w:rsidRPr="00BB5D24" w:rsidRDefault="00B06608" w:rsidP="00291464">
      <w:pPr>
        <w:pStyle w:val="WW-Predefinito"/>
        <w:spacing w:after="120"/>
        <w:ind w:hanging="2"/>
        <w:jc w:val="both"/>
        <w:rPr>
          <w:rFonts w:ascii="Source Sans Pro" w:eastAsia="Optima" w:hAnsi="Source Sans Pro" w:cs="Optima"/>
          <w:b/>
          <w:bCs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>OGGETTO: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</w:t>
      </w:r>
      <w:r w:rsidR="00291464" w:rsidRPr="00BB5D24">
        <w:rPr>
          <w:rFonts w:ascii="Source Sans Pro" w:eastAsia="Optima" w:hAnsi="Source Sans Pro" w:cs="Optima"/>
          <w:b/>
          <w:bCs/>
          <w:sz w:val="22"/>
          <w:szCs w:val="22"/>
        </w:rPr>
        <w:t>AVVISO PER LA DESIGNAZIONE DI UN COMPONENTE</w:t>
      </w:r>
      <w:r w:rsidR="00291464">
        <w:rPr>
          <w:rFonts w:ascii="Source Sans Pro" w:eastAsia="Optima" w:hAnsi="Source Sans Pro" w:cs="Optima"/>
          <w:b/>
          <w:bCs/>
          <w:sz w:val="22"/>
          <w:szCs w:val="22"/>
        </w:rPr>
        <w:t xml:space="preserve"> </w:t>
      </w:r>
      <w:r w:rsidR="00291464" w:rsidRPr="00BB5D24">
        <w:rPr>
          <w:rFonts w:ascii="Source Sans Pro" w:eastAsia="Optima" w:hAnsi="Source Sans Pro" w:cs="Optima"/>
          <w:b/>
          <w:bCs/>
          <w:sz w:val="22"/>
          <w:szCs w:val="22"/>
        </w:rPr>
        <w:t xml:space="preserve">DEL CONSIGLIO DI AMMINISTRAZIONE DELL’UNIVERSITA’ DEGLI STUDI DI SIENA </w:t>
      </w:r>
      <w:r w:rsidR="00291464">
        <w:rPr>
          <w:rFonts w:ascii="Source Sans Pro" w:eastAsia="Optima" w:hAnsi="Source Sans Pro" w:cs="Optima"/>
          <w:b/>
          <w:bCs/>
          <w:sz w:val="22"/>
          <w:szCs w:val="22"/>
        </w:rPr>
        <w:t>NON APPARTENENTE AI RUOLI DELL’ATENEO</w:t>
      </w:r>
      <w:r w:rsidR="00291464" w:rsidRPr="00BB5D24">
        <w:rPr>
          <w:rFonts w:ascii="Source Sans Pro" w:eastAsia="Optima" w:hAnsi="Source Sans Pro" w:cs="Optima"/>
          <w:b/>
          <w:bCs/>
          <w:sz w:val="22"/>
          <w:szCs w:val="22"/>
        </w:rPr>
        <w:t xml:space="preserve"> (ART. 32 COMMA 1 LETT. D DELLO STATUTO DELL’UNIVERSITA’ DEGLI STUDI DI SIENA)</w:t>
      </w:r>
    </w:p>
    <w:p w14:paraId="5BC20051" w14:textId="23897569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/>
          <w:bCs/>
          <w:sz w:val="22"/>
          <w:szCs w:val="22"/>
        </w:rPr>
      </w:pPr>
    </w:p>
    <w:p w14:paraId="3C9309EE" w14:textId="77777777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/>
          <w:bCs/>
          <w:sz w:val="22"/>
          <w:szCs w:val="22"/>
        </w:rPr>
      </w:pPr>
    </w:p>
    <w:p w14:paraId="6FF0B584" w14:textId="77777777" w:rsidR="00B06608" w:rsidRPr="00500AC2" w:rsidRDefault="00B06608" w:rsidP="00B06608">
      <w:pPr>
        <w:pStyle w:val="WW-Predefinito"/>
        <w:spacing w:after="120" w:line="480" w:lineRule="auto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La/il sottoscritta/o ______________________________________________________________________, C.F. _____________________________, nata/o a _______________________________, prov. ____________, il giorno ___________________________, residente a ______________________________, prov. ______, </w:t>
      </w:r>
      <w:proofErr w:type="spellStart"/>
      <w:r w:rsidRPr="00500AC2">
        <w:rPr>
          <w:rFonts w:ascii="Source Sans Pro" w:eastAsia="Optima" w:hAnsi="Source Sans Pro" w:cs="Optima"/>
          <w:bCs/>
          <w:sz w:val="22"/>
          <w:szCs w:val="22"/>
        </w:rPr>
        <w:t>c.a.p.</w:t>
      </w:r>
      <w:proofErr w:type="spellEnd"/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 _________, via __________________, n° ____________</w:t>
      </w:r>
    </w:p>
    <w:p w14:paraId="007082CA" w14:textId="77777777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>presenta la propria candidatura relativamente all’avviso in oggetto.</w:t>
      </w:r>
    </w:p>
    <w:p w14:paraId="77564058" w14:textId="77777777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A tal fine, dichiara, sotto la propria responsabilità, ai sensi e per gli effetti del D.P.R. n.445/2000 e </w:t>
      </w:r>
      <w:proofErr w:type="spellStart"/>
      <w:r w:rsidRPr="00500AC2">
        <w:rPr>
          <w:rFonts w:ascii="Source Sans Pro" w:eastAsia="Optima" w:hAnsi="Source Sans Pro" w:cs="Optima"/>
          <w:bCs/>
          <w:sz w:val="22"/>
          <w:szCs w:val="22"/>
        </w:rPr>
        <w:t>s.m.i.</w:t>
      </w:r>
      <w:proofErr w:type="spellEnd"/>
      <w:r w:rsidRPr="00500AC2">
        <w:rPr>
          <w:rFonts w:ascii="Source Sans Pro" w:eastAsia="Optima" w:hAnsi="Source Sans Pro" w:cs="Optima"/>
          <w:bCs/>
          <w:sz w:val="22"/>
          <w:szCs w:val="22"/>
        </w:rPr>
        <w:t>:</w:t>
      </w:r>
    </w:p>
    <w:p w14:paraId="73B56777" w14:textId="63468058" w:rsidR="00B06608" w:rsidRPr="00E92F7E" w:rsidRDefault="00B06608" w:rsidP="00E92F7E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bookmarkStart w:id="1" w:name="_Hlk237941413"/>
      <w:r w:rsidRPr="00500AC2">
        <w:rPr>
          <w:rFonts w:ascii="Source Sans Pro" w:eastAsia="Optima" w:hAnsi="Source Sans Pro" w:cs="Optima"/>
          <w:sz w:val="22"/>
          <w:szCs w:val="22"/>
        </w:rPr>
        <w:t xml:space="preserve">di attestare la veridicità di tutti i contenuti riportati nel </w:t>
      </w:r>
      <w:r w:rsidRPr="00500AC2">
        <w:rPr>
          <w:rFonts w:ascii="Source Sans Pro" w:eastAsia="Optima" w:hAnsi="Source Sans Pro" w:cs="Optima"/>
          <w:i/>
          <w:sz w:val="22"/>
          <w:szCs w:val="22"/>
        </w:rPr>
        <w:t>curriculum vitae</w:t>
      </w:r>
      <w:r w:rsidRPr="00500AC2">
        <w:rPr>
          <w:rFonts w:ascii="Source Sans Pro" w:eastAsia="Optima" w:hAnsi="Source Sans Pro" w:cs="Optima"/>
          <w:sz w:val="22"/>
          <w:szCs w:val="22"/>
        </w:rPr>
        <w:t xml:space="preserve"> allegato;</w:t>
      </w:r>
    </w:p>
    <w:p w14:paraId="114F2A7B" w14:textId="0F8749B6" w:rsidR="00B06608" w:rsidRPr="00500AC2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appartenere ai ruoli dell’Università degli Studi di Siena</w:t>
      </w:r>
      <w:r w:rsidR="00542863">
        <w:rPr>
          <w:rFonts w:ascii="Source Sans Pro" w:eastAsia="Optima" w:hAnsi="Source Sans Pro" w:cs="Optima"/>
          <w:sz w:val="22"/>
          <w:szCs w:val="22"/>
        </w:rPr>
        <w:t xml:space="preserve"> a decorrere </w:t>
      </w:r>
      <w:r w:rsidR="002C0EFA">
        <w:rPr>
          <w:rFonts w:ascii="Source Sans Pro" w:eastAsia="Optima" w:hAnsi="Source Sans Pro" w:cs="Optima"/>
          <w:sz w:val="22"/>
          <w:szCs w:val="22"/>
        </w:rPr>
        <w:t>dai tre anni precedenti alla designazione</w:t>
      </w:r>
      <w:r w:rsidRPr="00500AC2">
        <w:rPr>
          <w:rFonts w:ascii="Source Sans Pro" w:eastAsia="Optima" w:hAnsi="Source Sans Pro" w:cs="Optima"/>
          <w:sz w:val="22"/>
          <w:szCs w:val="22"/>
        </w:rPr>
        <w:t>;</w:t>
      </w:r>
    </w:p>
    <w:p w14:paraId="251D7A0A" w14:textId="77777777" w:rsidR="00B06608" w:rsidRPr="00500AC2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essere studentessa/studente iscritta/o all’Università degli Studi di Siena;</w:t>
      </w:r>
    </w:p>
    <w:p w14:paraId="76DFA4CD" w14:textId="19FD220C" w:rsidR="00B06608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lastRenderedPageBreak/>
        <w:t>di non rivestire, a decorrere dal precedente triennio, incarichi pubblici elettivi di natura politica</w:t>
      </w:r>
      <w:r w:rsidR="005B48B9">
        <w:rPr>
          <w:rFonts w:ascii="Source Sans Pro" w:eastAsia="Optima" w:hAnsi="Source Sans Pro" w:cs="Optima"/>
          <w:sz w:val="22"/>
          <w:szCs w:val="22"/>
        </w:rPr>
        <w:t>;</w:t>
      </w:r>
    </w:p>
    <w:p w14:paraId="1F0FE4B4" w14:textId="33F40F66" w:rsidR="005B48B9" w:rsidRPr="00500AC2" w:rsidRDefault="005B48B9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>
        <w:rPr>
          <w:rFonts w:ascii="Source Sans Pro" w:eastAsia="Optima" w:hAnsi="Source Sans Pro" w:cs="Optima"/>
          <w:sz w:val="22"/>
          <w:szCs w:val="22"/>
        </w:rPr>
        <w:t>di non avere condanne penali anche non passate in giudicato per uno dei reati previsti dal Capo I del Titolo II del libro secondo del codice penale;</w:t>
      </w:r>
    </w:p>
    <w:p w14:paraId="7CC23E23" w14:textId="77777777" w:rsidR="00B06608" w:rsidRPr="00500AC2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b/>
          <w:sz w:val="22"/>
          <w:szCs w:val="22"/>
        </w:rPr>
        <w:t>(</w:t>
      </w:r>
      <w:r w:rsidRPr="00500AC2">
        <w:rPr>
          <w:rFonts w:ascii="Source Sans Pro" w:eastAsia="Optima" w:hAnsi="Source Sans Pro" w:cs="Optima"/>
          <w:b/>
          <w:sz w:val="22"/>
          <w:szCs w:val="22"/>
          <w:u w:val="single"/>
        </w:rPr>
        <w:t>barrare e compilare, alternativamente tra le seguenti due voci, solo quella pertinente</w:t>
      </w:r>
      <w:r w:rsidRPr="00500AC2">
        <w:rPr>
          <w:rFonts w:ascii="Source Sans Pro" w:eastAsia="Optima" w:hAnsi="Source Sans Pro" w:cs="Optima"/>
          <w:b/>
          <w:sz w:val="22"/>
          <w:szCs w:val="22"/>
        </w:rPr>
        <w:t>)</w:t>
      </w:r>
    </w:p>
    <w:p w14:paraId="42D6B3AF" w14:textId="77777777" w:rsidR="00B06608" w:rsidRPr="00500AC2" w:rsidRDefault="00B06608" w:rsidP="00B06608">
      <w:pPr>
        <w:pStyle w:val="WW-Predefinito"/>
        <w:numPr>
          <w:ilvl w:val="0"/>
          <w:numId w:val="13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trovarsi in nessuna delle situazioni di incompatibilità di cui all’avviso in oggetto;</w:t>
      </w:r>
    </w:p>
    <w:p w14:paraId="41B81ADD" w14:textId="77777777" w:rsidR="00B06608" w:rsidRPr="00500AC2" w:rsidRDefault="00B06608" w:rsidP="00B06608">
      <w:pPr>
        <w:pStyle w:val="WW-Predefinito"/>
        <w:numPr>
          <w:ilvl w:val="0"/>
          <w:numId w:val="13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trovarsi nella seguente situazione di incompatibilità di cui all’avviso in oggetto:</w:t>
      </w:r>
    </w:p>
    <w:p w14:paraId="4EEB6567" w14:textId="77777777" w:rsidR="00B06608" w:rsidRPr="00500AC2" w:rsidRDefault="00B06608" w:rsidP="00B06608">
      <w:pPr>
        <w:pStyle w:val="WW-Predefinito"/>
        <w:spacing w:after="120" w:line="480" w:lineRule="auto"/>
        <w:ind w:left="1077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379E0772" w14:textId="77777777" w:rsidR="00B06608" w:rsidRPr="00500AC2" w:rsidRDefault="00B06608" w:rsidP="00B06608">
      <w:pPr>
        <w:pStyle w:val="WW-Predefinito"/>
        <w:tabs>
          <w:tab w:val="left" w:pos="1232"/>
        </w:tabs>
        <w:spacing w:after="120"/>
        <w:ind w:left="108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impegnandosi, in caso di designazione quale Consigliere di Amministrazione, a far cessare la predetta situazione di incompatibilità, a pena di decadenza della designazione stessa;</w:t>
      </w:r>
    </w:p>
    <w:bookmarkEnd w:id="1"/>
    <w:p w14:paraId="449070E3" w14:textId="77777777" w:rsidR="00B06608" w:rsidRPr="00500AC2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che l’indirizzo ove desidera che vengano inviate le eventuali comunicazioni relative alla presente procedura è il seguente:</w:t>
      </w:r>
    </w:p>
    <w:p w14:paraId="74479173" w14:textId="3869C5D5" w:rsidR="00B06608" w:rsidRPr="00500AC2" w:rsidRDefault="00B06608" w:rsidP="00B06608">
      <w:pPr>
        <w:pStyle w:val="WW-Predefinito"/>
        <w:spacing w:after="120" w:line="480" w:lineRule="auto"/>
        <w:ind w:left="1077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 xml:space="preserve">via ________________________________________________, n° _______, </w:t>
      </w:r>
      <w:proofErr w:type="spellStart"/>
      <w:r w:rsidRPr="00500AC2">
        <w:rPr>
          <w:rFonts w:ascii="Source Sans Pro" w:eastAsia="Optima" w:hAnsi="Source Sans Pro" w:cs="Optima"/>
          <w:sz w:val="22"/>
          <w:szCs w:val="22"/>
        </w:rPr>
        <w:t>c.a.p.</w:t>
      </w:r>
      <w:proofErr w:type="spellEnd"/>
      <w:r w:rsidRPr="00500AC2">
        <w:rPr>
          <w:rFonts w:ascii="Source Sans Pro" w:eastAsia="Optima" w:hAnsi="Source Sans Pro" w:cs="Optima"/>
          <w:sz w:val="22"/>
          <w:szCs w:val="22"/>
        </w:rPr>
        <w:t xml:space="preserve"> __________, città _______________________________________________, prov. ____________, e- mail __________________________</w:t>
      </w:r>
      <w:r w:rsidR="00426F57">
        <w:rPr>
          <w:rFonts w:ascii="Source Sans Pro" w:eastAsia="Optima" w:hAnsi="Source Sans Pro" w:cs="Optima"/>
          <w:sz w:val="22"/>
          <w:szCs w:val="22"/>
        </w:rPr>
        <w:t>telefono____________________</w:t>
      </w:r>
    </w:p>
    <w:p w14:paraId="78A3D293" w14:textId="4BD50FBB" w:rsidR="00B06608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 xml:space="preserve">Allega alla presente domanda il proprio </w:t>
      </w:r>
      <w:r w:rsidRPr="00500AC2">
        <w:rPr>
          <w:rFonts w:ascii="Source Sans Pro" w:eastAsia="Optima" w:hAnsi="Source Sans Pro" w:cs="Optima"/>
          <w:i/>
          <w:sz w:val="22"/>
          <w:szCs w:val="22"/>
        </w:rPr>
        <w:t>curriculum vitae et studiorum</w:t>
      </w:r>
      <w:r w:rsidRPr="00500AC2">
        <w:rPr>
          <w:rFonts w:ascii="Source Sans Pro" w:eastAsia="Optima" w:hAnsi="Source Sans Pro" w:cs="Optima"/>
          <w:sz w:val="22"/>
          <w:szCs w:val="22"/>
        </w:rPr>
        <w:t xml:space="preserve"> e copia di un proprio documento di riconoscimento in corso di validità.</w:t>
      </w:r>
    </w:p>
    <w:p w14:paraId="357D4C95" w14:textId="77777777" w:rsidR="00426F57" w:rsidRDefault="00426F57" w:rsidP="00426F57">
      <w:pPr>
        <w:spacing w:before="243"/>
        <w:ind w:right="-143"/>
        <w:jc w:val="both"/>
        <w:textAlignment w:val="baseline"/>
        <w:rPr>
          <w:rFonts w:ascii="Source Sans Pro" w:eastAsia="Calibri" w:hAnsi="Source Sans Pro" w:cs="Calibri"/>
          <w:sz w:val="22"/>
          <w:szCs w:val="22"/>
          <w:lang w:eastAsia="it-IT" w:bidi="it-IT"/>
        </w:rPr>
      </w:pPr>
      <w:r>
        <w:rPr>
          <w:rFonts w:ascii="Source Sans Pro" w:eastAsia="Calibri" w:hAnsi="Source Sans Pro" w:cs="Calibri"/>
          <w:sz w:val="22"/>
          <w:szCs w:val="22"/>
          <w:lang w:eastAsia="it-IT" w:bidi="it-IT"/>
        </w:rPr>
        <w:t>I dati personali sono raccolti, registrati e pubblicati nel rispetto della normativa in materia di protezione dei dati personali e sono riutilizzabili solo alle condizioni previste dalla normativa vigente sul riuso dei dati pubblici (</w:t>
      </w:r>
      <w:proofErr w:type="spellStart"/>
      <w:r>
        <w:rPr>
          <w:rFonts w:ascii="Source Sans Pro" w:eastAsia="Calibri" w:hAnsi="Source Sans Pro" w:cs="Calibri"/>
          <w:sz w:val="22"/>
          <w:szCs w:val="22"/>
          <w:lang w:eastAsia="it-IT" w:bidi="it-IT"/>
        </w:rPr>
        <w:t>D.Lgs.</w:t>
      </w:r>
      <w:proofErr w:type="spellEnd"/>
      <w:r>
        <w:rPr>
          <w:rFonts w:ascii="Source Sans Pro" w:eastAsia="Calibri" w:hAnsi="Source Sans Pro" w:cs="Calibri"/>
          <w:sz w:val="22"/>
          <w:szCs w:val="22"/>
          <w:lang w:eastAsia="it-IT" w:bidi="it-IT"/>
        </w:rPr>
        <w:t xml:space="preserve"> 30 giugno 2003, n. 196 e GDPR 679/2016), in termini compatibili con gli scopi per i quali sono stati raccolti.</w:t>
      </w:r>
    </w:p>
    <w:p w14:paraId="22EFB2BE" w14:textId="77777777" w:rsidR="00426F57" w:rsidRDefault="00426F57" w:rsidP="00426F57">
      <w:pPr>
        <w:ind w:right="-143" w:hanging="1"/>
        <w:jc w:val="both"/>
        <w:textAlignment w:val="baseline"/>
        <w:rPr>
          <w:rFonts w:ascii="Source Sans Pro" w:eastAsia="Calibri" w:hAnsi="Source Sans Pro" w:cs="Calibri"/>
          <w:sz w:val="22"/>
          <w:szCs w:val="22"/>
          <w:lang w:eastAsia="it-IT" w:bidi="it-IT"/>
        </w:rPr>
      </w:pPr>
      <w:r>
        <w:rPr>
          <w:rFonts w:ascii="Source Sans Pro" w:eastAsia="Calibri" w:hAnsi="Source Sans Pro" w:cs="Calibri"/>
          <w:sz w:val="22"/>
          <w:szCs w:val="22"/>
          <w:lang w:eastAsia="it-IT" w:bidi="it-IT"/>
        </w:rPr>
        <w:lastRenderedPageBreak/>
        <w:t>Il/la sottoscritto/a esprime il proprio consenso affinché i dati personali forniti possano essere trattati e diffusi, nel rispetto della normativa sopra citata, esclusivamente per gli adempimenti connessi alla procedura di cui all’oggetto, impegnandosi a comunicare tempestivamente eventuali variazioni degli</w:t>
      </w:r>
      <w:r>
        <w:rPr>
          <w:rFonts w:ascii="Source Sans Pro" w:eastAsia="Calibri" w:hAnsi="Source Sans Pro" w:cs="Calibri"/>
          <w:spacing w:val="-9"/>
          <w:sz w:val="22"/>
          <w:szCs w:val="22"/>
          <w:lang w:eastAsia="it-IT" w:bidi="it-IT"/>
        </w:rPr>
        <w:t xml:space="preserve"> </w:t>
      </w:r>
      <w:r>
        <w:rPr>
          <w:rFonts w:ascii="Source Sans Pro" w:eastAsia="Calibri" w:hAnsi="Source Sans Pro" w:cs="Calibri"/>
          <w:sz w:val="22"/>
          <w:szCs w:val="22"/>
          <w:lang w:eastAsia="it-IT" w:bidi="it-IT"/>
        </w:rPr>
        <w:t>stessi.</w:t>
      </w:r>
    </w:p>
    <w:p w14:paraId="7F8F1BB6" w14:textId="77777777" w:rsidR="00B06608" w:rsidRPr="00500AC2" w:rsidRDefault="00B06608" w:rsidP="00B06608">
      <w:pPr>
        <w:pStyle w:val="WW-Predefinito"/>
        <w:spacing w:after="120"/>
        <w:ind w:left="360"/>
        <w:jc w:val="both"/>
        <w:rPr>
          <w:rFonts w:ascii="Source Sans Pro" w:eastAsia="Optima" w:hAnsi="Source Sans Pro" w:cs="Optima"/>
          <w:bCs/>
          <w:sz w:val="22"/>
          <w:szCs w:val="22"/>
        </w:rPr>
      </w:pPr>
    </w:p>
    <w:p w14:paraId="3E707DB1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7" w:hanging="2"/>
        <w:jc w:val="right"/>
        <w:rPr>
          <w:rFonts w:ascii="Source Sans Pro" w:hAnsi="Source Sans Pro"/>
          <w:color w:val="000000"/>
          <w:sz w:val="22"/>
          <w:szCs w:val="22"/>
        </w:rPr>
      </w:pPr>
    </w:p>
    <w:p w14:paraId="114DF9F1" w14:textId="7D9657DE" w:rsidR="009D4016" w:rsidRPr="00500AC2" w:rsidRDefault="0009127F" w:rsidP="004A30FA">
      <w:pPr>
        <w:pStyle w:val="NormaleWeb"/>
        <w:spacing w:before="0" w:after="0"/>
        <w:jc w:val="both"/>
        <w:rPr>
          <w:rFonts w:ascii="Source Sans Pro" w:hAnsi="Source Sans Pro" w:cs="Calibri"/>
          <w:sz w:val="22"/>
          <w:szCs w:val="22"/>
        </w:rPr>
      </w:pPr>
      <w:r w:rsidRPr="00500AC2">
        <w:rPr>
          <w:rFonts w:ascii="Source Sans Pro" w:hAnsi="Source Sans Pro" w:cs="Calibri"/>
          <w:sz w:val="22"/>
          <w:szCs w:val="22"/>
        </w:rPr>
        <w:t>Data                                                                          Firma*</w:t>
      </w:r>
    </w:p>
    <w:p w14:paraId="777A3CBB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-143" w:hanging="2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2778DC41" w14:textId="77777777" w:rsidR="009D4016" w:rsidRPr="00500AC2" w:rsidRDefault="009D4016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94" w:after="0" w:line="240" w:lineRule="auto"/>
        <w:ind w:right="-143"/>
        <w:jc w:val="both"/>
        <w:textDirection w:val="btLr"/>
        <w:textAlignment w:val="baseline"/>
        <w:outlineLvl w:val="0"/>
        <w:rPr>
          <w:rFonts w:ascii="Source Sans Pro" w:hAnsi="Source Sans Pro"/>
          <w:color w:val="000000"/>
          <w:sz w:val="22"/>
          <w:szCs w:val="22"/>
        </w:rPr>
      </w:pPr>
    </w:p>
    <w:p w14:paraId="62A66913" w14:textId="77777777" w:rsidR="009D4016" w:rsidRPr="00500AC2" w:rsidRDefault="009D4016" w:rsidP="009D40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94" w:after="0" w:line="240" w:lineRule="auto"/>
        <w:ind w:leftChars="-1" w:right="-143" w:hangingChars="1" w:hanging="2"/>
        <w:jc w:val="both"/>
        <w:textDirection w:val="btLr"/>
        <w:textAlignment w:val="baseline"/>
        <w:outlineLvl w:val="0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Allegati:</w:t>
      </w:r>
    </w:p>
    <w:p w14:paraId="2519F856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 xml:space="preserve">1. </w:t>
      </w:r>
      <w:r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curriculum vitae</w:t>
      </w: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;</w:t>
      </w:r>
    </w:p>
    <w:p w14:paraId="69148AAA" w14:textId="2C78A4F2" w:rsidR="004A30FA" w:rsidRPr="00500AC2" w:rsidRDefault="009D4016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eastAsia="Calibri" w:hAnsi="Source Sans Pro" w:cs="Calibri"/>
          <w:i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2.</w:t>
      </w:r>
      <w:r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copia di un documento di riconoscimento in corso di vali</w:t>
      </w:r>
      <w:r w:rsidR="004A30FA"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dità</w:t>
      </w:r>
    </w:p>
    <w:p w14:paraId="2B5C9DE6" w14:textId="77777777" w:rsidR="00B06608" w:rsidRPr="00500AC2" w:rsidRDefault="00B06608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eastAsia="Calibri" w:hAnsi="Source Sans Pro" w:cs="Calibri"/>
          <w:i/>
          <w:color w:val="000000"/>
          <w:sz w:val="22"/>
          <w:szCs w:val="22"/>
        </w:rPr>
      </w:pPr>
    </w:p>
    <w:p w14:paraId="410FAF62" w14:textId="66640B59" w:rsidR="002527FA" w:rsidRPr="00500AC2" w:rsidRDefault="009D4016" w:rsidP="00150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*</w:t>
      </w:r>
      <w:r w:rsidR="00B06608" w:rsidRPr="00500AC2">
        <w:rPr>
          <w:rFonts w:ascii="Source Sans Pro" w:eastAsia="Calibri" w:hAnsi="Source Sans Pro" w:cs="Calibri"/>
          <w:color w:val="000000"/>
          <w:sz w:val="22"/>
          <w:szCs w:val="22"/>
        </w:rPr>
        <w:t>Firma digitale o autografa</w:t>
      </w:r>
    </w:p>
    <w:sectPr w:rsidR="002527FA" w:rsidRPr="00500AC2" w:rsidSect="00006621">
      <w:headerReference w:type="default" r:id="rId7"/>
      <w:footerReference w:type="default" r:id="rId8"/>
      <w:pgSz w:w="11906" w:h="16838"/>
      <w:pgMar w:top="1417" w:right="1134" w:bottom="1134" w:left="1134" w:header="34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F8344" w14:textId="77777777" w:rsidR="007809C3" w:rsidRDefault="007809C3" w:rsidP="008D7A9D">
      <w:pPr>
        <w:spacing w:after="0" w:line="240" w:lineRule="auto"/>
      </w:pPr>
      <w:r>
        <w:separator/>
      </w:r>
    </w:p>
  </w:endnote>
  <w:endnote w:type="continuationSeparator" w:id="0">
    <w:p w14:paraId="7FD58293" w14:textId="77777777" w:rsidR="007809C3" w:rsidRDefault="007809C3" w:rsidP="008D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Optima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hoModular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23"/>
      <w:gridCol w:w="452"/>
      <w:gridCol w:w="2481"/>
      <w:gridCol w:w="501"/>
      <w:gridCol w:w="2481"/>
    </w:tblGrid>
    <w:tr w:rsidR="00AC4DC9" w:rsidRPr="00AC4DC9" w14:paraId="59AEF65A" w14:textId="77777777" w:rsidTr="00AC4DC9">
      <w:trPr>
        <w:trHeight w:hRule="exact" w:val="2835"/>
      </w:trPr>
      <w:tc>
        <w:tcPr>
          <w:tcW w:w="3158" w:type="dxa"/>
          <w:vAlign w:val="bottom"/>
        </w:tcPr>
        <w:p w14:paraId="2E96BC22" w14:textId="3D9A88AC" w:rsidR="00987383" w:rsidRPr="00987383" w:rsidRDefault="00987383" w:rsidP="004D6919">
          <w:pPr>
            <w:pStyle w:val="Pidipagina"/>
            <w:rPr>
              <w:rFonts w:ascii="MachoModular Light" w:hAnsi="MachoModular Light" w:cs="Times New Roman (Corpo CS)"/>
              <w:b/>
              <w:bCs/>
              <w:color w:val="AD2532"/>
              <w:sz w:val="20"/>
            </w:rPr>
          </w:pPr>
        </w:p>
      </w:tc>
      <w:tc>
        <w:tcPr>
          <w:tcW w:w="383" w:type="dxa"/>
          <w:vAlign w:val="bottom"/>
        </w:tcPr>
        <w:p w14:paraId="67BC3366" w14:textId="77777777" w:rsidR="004D6919" w:rsidRPr="00AC4DC9" w:rsidRDefault="004D6919" w:rsidP="004D6919">
          <w:pPr>
            <w:pStyle w:val="Pidipagina"/>
            <w:rPr>
              <w:rFonts w:ascii="MachoModular Light" w:hAnsi="MachoModular Light" w:cs="Times New Roman (Corpo CS)"/>
              <w:color w:val="AD2532"/>
              <w:sz w:val="20"/>
            </w:rPr>
          </w:pPr>
        </w:p>
      </w:tc>
      <w:tc>
        <w:tcPr>
          <w:tcW w:w="2104" w:type="dxa"/>
          <w:vAlign w:val="bottom"/>
        </w:tcPr>
        <w:p w14:paraId="20E69D5C" w14:textId="2ABA0690" w:rsidR="004D6919" w:rsidRPr="00AE5FC2" w:rsidRDefault="004D6919" w:rsidP="00AF4E8F">
          <w:pPr>
            <w:pStyle w:val="Pidipagina"/>
            <w:rPr>
              <w:rFonts w:ascii="Source Sans Pro" w:hAnsi="Source Sans Pro" w:cs="Times New Roman (Corpo CS)"/>
              <w:color w:val="AD2532"/>
              <w:sz w:val="20"/>
            </w:rPr>
          </w:pPr>
        </w:p>
      </w:tc>
      <w:tc>
        <w:tcPr>
          <w:tcW w:w="425" w:type="dxa"/>
          <w:vAlign w:val="bottom"/>
        </w:tcPr>
        <w:p w14:paraId="4A2FA691" w14:textId="77777777" w:rsidR="004D6919" w:rsidRPr="00AC4DC9" w:rsidRDefault="004D6919" w:rsidP="004D6919">
          <w:pPr>
            <w:pStyle w:val="Pidipagina"/>
            <w:rPr>
              <w:rFonts w:ascii="MachoModular Light" w:hAnsi="MachoModular Light" w:cs="Times New Roman (Corpo CS)"/>
              <w:color w:val="AD2532"/>
              <w:sz w:val="20"/>
            </w:rPr>
          </w:pPr>
        </w:p>
      </w:tc>
      <w:tc>
        <w:tcPr>
          <w:tcW w:w="2104" w:type="dxa"/>
          <w:vAlign w:val="bottom"/>
        </w:tcPr>
        <w:p w14:paraId="2C412180" w14:textId="0C336518" w:rsidR="004D6919" w:rsidRPr="00AE5FC2" w:rsidRDefault="004D6919" w:rsidP="00AC4DC9">
          <w:pPr>
            <w:pStyle w:val="Pidipagina"/>
            <w:rPr>
              <w:rFonts w:ascii="Source Sans Pro" w:hAnsi="Source Sans Pro" w:cs="Times New Roman (Corpo CS)"/>
              <w:color w:val="AD2532"/>
              <w:sz w:val="20"/>
            </w:rPr>
          </w:pPr>
        </w:p>
      </w:tc>
    </w:tr>
  </w:tbl>
  <w:p w14:paraId="282DC625" w14:textId="77777777" w:rsidR="00E84997" w:rsidRPr="00AC4DC9" w:rsidRDefault="00E84997">
    <w:pPr>
      <w:pStyle w:val="Pidipagina"/>
      <w:rPr>
        <w:rFonts w:ascii="MachoModular Light" w:hAnsi="MachoModular Light" w:cs="Times New Roman (Corpo CS)"/>
        <w:color w:val="AD253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7458E" w14:textId="77777777" w:rsidR="007809C3" w:rsidRDefault="007809C3" w:rsidP="008D7A9D">
      <w:pPr>
        <w:spacing w:after="0" w:line="240" w:lineRule="auto"/>
      </w:pPr>
      <w:r>
        <w:separator/>
      </w:r>
    </w:p>
  </w:footnote>
  <w:footnote w:type="continuationSeparator" w:id="0">
    <w:p w14:paraId="41908C3E" w14:textId="77777777" w:rsidR="007809C3" w:rsidRDefault="007809C3" w:rsidP="008D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D53F" w14:textId="5335A8CA" w:rsidR="008D7A9D" w:rsidRDefault="00191D9D" w:rsidP="00D6431F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873B15" wp14:editId="3E37DEE5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1076400" cy="1440000"/>
          <wp:effectExtent l="0" t="0" r="0" b="8255"/>
          <wp:wrapNone/>
          <wp:docPr id="40395352" name="Picture 1" descr="A red circle with a person sitting on a chai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5352" name="Picture 1" descr="A red circle with a person sitting on a chai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cs="Wingdings 3"/>
      </w:rPr>
    </w:lvl>
  </w:abstractNum>
  <w:abstractNum w:abstractNumId="1" w15:restartNumberingAfterBreak="0">
    <w:nsid w:val="00000002"/>
    <w:multiLevelType w:val="multilevel"/>
    <w:tmpl w:val="0B90E6A2"/>
    <w:name w:val="WW8Num3"/>
    <w:lvl w:ilvl="0">
      <w:start w:val="1"/>
      <w:numFmt w:val="bullet"/>
      <w:lvlText w:val="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582EE2"/>
    <w:multiLevelType w:val="hybridMultilevel"/>
    <w:tmpl w:val="9C90EA84"/>
    <w:lvl w:ilvl="0" w:tplc="4CE8AD8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A644F"/>
    <w:multiLevelType w:val="multilevel"/>
    <w:tmpl w:val="114E40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4E25514"/>
    <w:multiLevelType w:val="multilevel"/>
    <w:tmpl w:val="5A549D36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16C770C"/>
    <w:multiLevelType w:val="multilevel"/>
    <w:tmpl w:val="C7C41D7A"/>
    <w:lvl w:ilvl="0">
      <w:start w:val="1"/>
      <w:numFmt w:val="bullet"/>
      <w:lvlText w:val="□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C073CA5"/>
    <w:multiLevelType w:val="multilevel"/>
    <w:tmpl w:val="9844EAD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183D01"/>
    <w:multiLevelType w:val="hybridMultilevel"/>
    <w:tmpl w:val="5AFA8A4A"/>
    <w:lvl w:ilvl="0" w:tplc="D8968896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D615D5"/>
    <w:multiLevelType w:val="multilevel"/>
    <w:tmpl w:val="772E882E"/>
    <w:lvl w:ilvl="0">
      <w:start w:val="1"/>
      <w:numFmt w:val="decimal"/>
      <w:pStyle w:val="Titolo1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9" w15:restartNumberingAfterBreak="0">
    <w:nsid w:val="40425DB4"/>
    <w:multiLevelType w:val="hybridMultilevel"/>
    <w:tmpl w:val="D3446F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C464B"/>
    <w:multiLevelType w:val="multilevel"/>
    <w:tmpl w:val="B700E81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1146987"/>
    <w:multiLevelType w:val="multilevel"/>
    <w:tmpl w:val="3FFE6938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7054910"/>
    <w:multiLevelType w:val="hybridMultilevel"/>
    <w:tmpl w:val="35F41E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560C"/>
    <w:multiLevelType w:val="multilevel"/>
    <w:tmpl w:val="BF14D2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3"/>
  </w:num>
  <w:num w:numId="5">
    <w:abstractNumId w:val="6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9D"/>
    <w:rsid w:val="00005083"/>
    <w:rsid w:val="00006621"/>
    <w:rsid w:val="0008754C"/>
    <w:rsid w:val="0009127F"/>
    <w:rsid w:val="000A4F07"/>
    <w:rsid w:val="000C3FA0"/>
    <w:rsid w:val="000C57C3"/>
    <w:rsid w:val="000D6A49"/>
    <w:rsid w:val="001507CB"/>
    <w:rsid w:val="00191D9D"/>
    <w:rsid w:val="001C6F23"/>
    <w:rsid w:val="00220FE8"/>
    <w:rsid w:val="002527FA"/>
    <w:rsid w:val="00267826"/>
    <w:rsid w:val="00291464"/>
    <w:rsid w:val="002C0EFA"/>
    <w:rsid w:val="002E3ECD"/>
    <w:rsid w:val="00321F45"/>
    <w:rsid w:val="00364886"/>
    <w:rsid w:val="003655D2"/>
    <w:rsid w:val="00426A1C"/>
    <w:rsid w:val="00426F57"/>
    <w:rsid w:val="00451DAE"/>
    <w:rsid w:val="004A30FA"/>
    <w:rsid w:val="004D25A8"/>
    <w:rsid w:val="004D4A31"/>
    <w:rsid w:val="004D6919"/>
    <w:rsid w:val="004D7B15"/>
    <w:rsid w:val="004E5FA9"/>
    <w:rsid w:val="00500AC2"/>
    <w:rsid w:val="00542863"/>
    <w:rsid w:val="00586A36"/>
    <w:rsid w:val="005B0765"/>
    <w:rsid w:val="005B3526"/>
    <w:rsid w:val="005B48B9"/>
    <w:rsid w:val="006336A5"/>
    <w:rsid w:val="00634EE4"/>
    <w:rsid w:val="0067476D"/>
    <w:rsid w:val="007117F7"/>
    <w:rsid w:val="007809C3"/>
    <w:rsid w:val="007D54B1"/>
    <w:rsid w:val="007E041C"/>
    <w:rsid w:val="007F3A6A"/>
    <w:rsid w:val="00866CCF"/>
    <w:rsid w:val="008969A5"/>
    <w:rsid w:val="008D7A9D"/>
    <w:rsid w:val="008E100E"/>
    <w:rsid w:val="00944DFA"/>
    <w:rsid w:val="0095059F"/>
    <w:rsid w:val="00980898"/>
    <w:rsid w:val="00987383"/>
    <w:rsid w:val="009D4016"/>
    <w:rsid w:val="009D69A5"/>
    <w:rsid w:val="009E4584"/>
    <w:rsid w:val="00A102FB"/>
    <w:rsid w:val="00A107E4"/>
    <w:rsid w:val="00A46DA8"/>
    <w:rsid w:val="00A5294E"/>
    <w:rsid w:val="00AC4DC9"/>
    <w:rsid w:val="00AE5FC2"/>
    <w:rsid w:val="00AF4E8F"/>
    <w:rsid w:val="00B00322"/>
    <w:rsid w:val="00B06608"/>
    <w:rsid w:val="00B52B84"/>
    <w:rsid w:val="00B8165A"/>
    <w:rsid w:val="00BA5DFB"/>
    <w:rsid w:val="00C311A8"/>
    <w:rsid w:val="00C714A3"/>
    <w:rsid w:val="00CA0370"/>
    <w:rsid w:val="00CF5A26"/>
    <w:rsid w:val="00D10520"/>
    <w:rsid w:val="00D6431F"/>
    <w:rsid w:val="00DB0D5C"/>
    <w:rsid w:val="00E101B8"/>
    <w:rsid w:val="00E1684C"/>
    <w:rsid w:val="00E16ACB"/>
    <w:rsid w:val="00E31980"/>
    <w:rsid w:val="00E62DBB"/>
    <w:rsid w:val="00E84997"/>
    <w:rsid w:val="00E92F7E"/>
    <w:rsid w:val="00EF4C12"/>
    <w:rsid w:val="00F07ACB"/>
    <w:rsid w:val="00F64097"/>
    <w:rsid w:val="00F77D7F"/>
    <w:rsid w:val="00FA52DD"/>
    <w:rsid w:val="00FC028D"/>
    <w:rsid w:val="00FC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E325DEC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2B84"/>
  </w:style>
  <w:style w:type="paragraph" w:styleId="Titolo1">
    <w:name w:val="heading 1"/>
    <w:basedOn w:val="Normale"/>
    <w:next w:val="Normale"/>
    <w:link w:val="Titolo1Carattere"/>
    <w:uiPriority w:val="9"/>
    <w:qFormat/>
    <w:rsid w:val="00E62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2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2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2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2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2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2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2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2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2D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2D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2D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2D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2D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2D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2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2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2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2D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2D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2D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2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2D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2D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D7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A9D"/>
  </w:style>
  <w:style w:type="paragraph" w:styleId="Pidipagina">
    <w:name w:val="footer"/>
    <w:basedOn w:val="Normale"/>
    <w:link w:val="PidipaginaCarattere"/>
    <w:uiPriority w:val="99"/>
    <w:unhideWhenUsed/>
    <w:rsid w:val="008D7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7A9D"/>
  </w:style>
  <w:style w:type="table" w:styleId="Grigliatabella">
    <w:name w:val="Table Grid"/>
    <w:basedOn w:val="Tabellanormale"/>
    <w:uiPriority w:val="39"/>
    <w:rsid w:val="00E8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next w:val="Corpotesto"/>
    <w:rsid w:val="009D4016"/>
    <w:pPr>
      <w:numPr>
        <w:numId w:val="1"/>
      </w:numPr>
      <w:spacing w:before="94" w:after="0" w:line="100" w:lineRule="atLeast"/>
      <w:ind w:leftChars="-1" w:left="119" w:hangingChars="1" w:hanging="1"/>
      <w:textDirection w:val="btLr"/>
      <w:textAlignment w:val="baseline"/>
      <w:outlineLvl w:val="0"/>
    </w:pPr>
    <w:rPr>
      <w:rFonts w:ascii="Arial" w:eastAsia="Arial" w:hAnsi="Arial" w:cs="Arial"/>
      <w:b/>
      <w:bCs/>
      <w:kern w:val="1"/>
      <w:position w:val="-1"/>
      <w:sz w:val="18"/>
      <w:szCs w:val="18"/>
      <w:lang w:eastAsia="it-IT" w:bidi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D401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D4016"/>
  </w:style>
  <w:style w:type="paragraph" w:styleId="NormaleWeb">
    <w:name w:val="Normal (Web)"/>
    <w:basedOn w:val="Normale"/>
    <w:rsid w:val="0009127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WW-Predefinito">
    <w:name w:val="WW-Predefinito"/>
    <w:rsid w:val="00B0660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0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_work\AOSI\Progetti\Identit&#224;%20visiva\UNISI_cartaInt_atene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UNISI_cartaInt_ateneo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2026-07-09T08:22:00Z</dcterms:created>
  <dcterms:modified xsi:type="dcterms:W3CDTF">2026-08-26T09:00:00Z</dcterms:modified>
</cp:coreProperties>
</file>